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E43" w:rsidRDefault="00210E43" w:rsidP="004246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0E43" w:rsidRDefault="00210E43" w:rsidP="004246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0E43" w:rsidRPr="00DB3598" w:rsidRDefault="00210E43" w:rsidP="004731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реализация Федерального закона РФ от 02.04.2014года  №44-ФЗ «Об участии граждан в охране общественного порядка» и закона Краснодарского края от 21.06.2008года №1539-КЗ «О мерах по профилактике безнадзорности и правонарушений несовершеннолетних в Краснодарском крае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3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 2016 года было осуществлено  более 10  рейдовых мероприятий.  В которых активно принимали участие преподаватели  СОШ №28 и ООШ №3, воспитатели детских садиков, депутаты Чебургольского сельского поселения, работники предприятий и члены добровольной казачьей дружины. В ходе рейдовых мероприятий с участием участкового уполномоченного полиции Кононова В.В. и инспектором ОПДН Вотинцевой О.О. были посещены неблагополучные семьи и несовершеннолетние, находящиеся на контроле и учете Совета по профилактике правонарушений. За текущий период в рамках закона №1539-КЗ были выявлены трое несовершеннолетних находящихся без сопровождения взрослых в ночное время, на родителей несовершеннолетних были составлены административные протоколы в части 3 ст.2.9 закона Краснодарского края от 23 июля 2003года № 608-КЗ «Об административных правонарушений». Все несовершеннолетние с родителями вызывались на заседания Совета по профилактике преступлений. Уважаемые родители просим Вас следить за своими несовершеннолетними детьми и не допускать их нахождение в ночное и вечернее время без сопровождения взрослых.</w:t>
      </w:r>
    </w:p>
    <w:p w:rsidR="00210E43" w:rsidRDefault="00210E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22pt">
            <v:imagedata r:id="rId4" o:title=""/>
          </v:shape>
        </w:pict>
      </w:r>
    </w:p>
    <w:p w:rsidR="00210E43" w:rsidRDefault="00210E43">
      <w:r>
        <w:pict>
          <v:shape id="_x0000_i1026" type="#_x0000_t75" style="width:395.25pt;height:222pt">
            <v:imagedata r:id="rId5" o:title=""/>
          </v:shape>
        </w:pict>
      </w:r>
    </w:p>
    <w:sectPr w:rsidR="00210E43" w:rsidSect="00DE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656"/>
    <w:rsid w:val="001F2977"/>
    <w:rsid w:val="00210E43"/>
    <w:rsid w:val="002A783A"/>
    <w:rsid w:val="003C58DE"/>
    <w:rsid w:val="00424656"/>
    <w:rsid w:val="004731A2"/>
    <w:rsid w:val="00573014"/>
    <w:rsid w:val="008F1C50"/>
    <w:rsid w:val="00A47156"/>
    <w:rsid w:val="00A74558"/>
    <w:rsid w:val="00B8303F"/>
    <w:rsid w:val="00C74261"/>
    <w:rsid w:val="00DB3598"/>
    <w:rsid w:val="00DE67BC"/>
    <w:rsid w:val="00E0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65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207</Words>
  <Characters>1181</Characters>
  <Application>Microsoft Office Outlook</Application>
  <DocSecurity>0</DocSecurity>
  <Lines>0</Lines>
  <Paragraphs>0</Paragraphs>
  <ScaleCrop>false</ScaleCrop>
  <Company>123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Чебургольское СП</dc:creator>
  <cp:keywords/>
  <dc:description/>
  <cp:lastModifiedBy>Epiz</cp:lastModifiedBy>
  <cp:revision>7</cp:revision>
  <dcterms:created xsi:type="dcterms:W3CDTF">2015-11-19T10:34:00Z</dcterms:created>
  <dcterms:modified xsi:type="dcterms:W3CDTF">2016-03-29T05:46:00Z</dcterms:modified>
</cp:coreProperties>
</file>